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900" w:rsidRPr="009342A8" w:rsidRDefault="009342A8" w:rsidP="00415115">
      <w:pPr>
        <w:spacing w:before="240"/>
        <w:rPr>
          <w:sz w:val="16"/>
          <w:szCs w:val="14"/>
        </w:rPr>
      </w:pPr>
      <w:r w:rsidRPr="009342A8">
        <w:rPr>
          <w:sz w:val="16"/>
          <w:szCs w:val="14"/>
        </w:rPr>
        <w:t xml:space="preserve">Kaufmännische Schulen Hanau </w:t>
      </w:r>
      <w:r>
        <w:rPr>
          <w:sz w:val="16"/>
          <w:szCs w:val="14"/>
        </w:rPr>
        <w:sym w:font="Wingdings" w:char="F0A0"/>
      </w:r>
      <w:r w:rsidRPr="009342A8">
        <w:rPr>
          <w:sz w:val="16"/>
          <w:szCs w:val="14"/>
        </w:rPr>
        <w:t xml:space="preserve"> </w:t>
      </w:r>
      <w:proofErr w:type="spellStart"/>
      <w:r w:rsidRPr="009342A8">
        <w:rPr>
          <w:sz w:val="16"/>
          <w:szCs w:val="14"/>
        </w:rPr>
        <w:t>Ameliastraße</w:t>
      </w:r>
      <w:proofErr w:type="spellEnd"/>
      <w:r w:rsidRPr="009342A8">
        <w:rPr>
          <w:sz w:val="16"/>
          <w:szCs w:val="14"/>
        </w:rPr>
        <w:t xml:space="preserve"> 50 </w:t>
      </w:r>
      <w:r>
        <w:rPr>
          <w:sz w:val="16"/>
          <w:szCs w:val="14"/>
        </w:rPr>
        <w:sym w:font="Wingdings" w:char="F0A0"/>
      </w:r>
      <w:r w:rsidRPr="009342A8">
        <w:rPr>
          <w:sz w:val="16"/>
          <w:szCs w:val="14"/>
        </w:rPr>
        <w:t xml:space="preserve"> 63452 Hanau</w:t>
      </w:r>
    </w:p>
    <w:tbl>
      <w:tblPr>
        <w:tblStyle w:val="Tabellenraster"/>
        <w:tblW w:w="9923" w:type="dxa"/>
        <w:tblLayout w:type="fixed"/>
        <w:tblLook w:val="01E0" w:firstRow="1" w:lastRow="1" w:firstColumn="1" w:lastColumn="1" w:noHBand="0" w:noVBand="0"/>
      </w:tblPr>
      <w:tblGrid>
        <w:gridCol w:w="4820"/>
        <w:gridCol w:w="2977"/>
        <w:gridCol w:w="2126"/>
      </w:tblGrid>
      <w:tr w:rsidR="00E976AB" w:rsidRPr="009342A8" w:rsidTr="00230CEC">
        <w:trPr>
          <w:trHeight w:hRule="exact" w:val="2381"/>
        </w:trPr>
        <w:tc>
          <w:tcPr>
            <w:tcW w:w="4820" w:type="dxa"/>
            <w:tcBorders>
              <w:left w:val="nil"/>
              <w:bottom w:val="single" w:sz="4" w:space="0" w:color="auto"/>
              <w:right w:val="nil"/>
            </w:tcBorders>
          </w:tcPr>
          <w:p w:rsidR="00AC2CE7" w:rsidRDefault="00AC2CE7"/>
          <w:p w:rsidR="000A74AC" w:rsidRPr="009342A8" w:rsidRDefault="00315B96">
            <w:r>
              <w:t>An alle Sc</w:t>
            </w:r>
            <w:r w:rsidR="00D718A4">
              <w:t xml:space="preserve">hülerinnen, Schüler, </w:t>
            </w:r>
            <w:r w:rsidR="00205A75">
              <w:t xml:space="preserve">Studierende, Eltern und </w:t>
            </w:r>
            <w:r>
              <w:t>Erziehungsberechtigte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E976AB" w:rsidRPr="009342A8" w:rsidRDefault="00E976AB"/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D54EA1" w:rsidRPr="00BC52B2" w:rsidRDefault="00D54EA1" w:rsidP="00230CEC">
            <w:pPr>
              <w:ind w:left="2305" w:hanging="2305"/>
              <w:rPr>
                <w:b/>
                <w:sz w:val="18"/>
                <w:szCs w:val="20"/>
              </w:rPr>
            </w:pPr>
            <w:r w:rsidRPr="00BC52B2">
              <w:rPr>
                <w:b/>
                <w:sz w:val="18"/>
                <w:szCs w:val="20"/>
              </w:rPr>
              <w:t>Ansprechpartner:</w:t>
            </w:r>
          </w:p>
          <w:sdt>
            <w:sdtPr>
              <w:rPr>
                <w:sz w:val="18"/>
                <w:szCs w:val="20"/>
              </w:rPr>
              <w:id w:val="1620116717"/>
              <w:placeholder>
                <w:docPart w:val="9D75926F3AAB448CB3F108557E2B1F60"/>
              </w:placeholder>
            </w:sdtPr>
            <w:sdtEndPr/>
            <w:sdtContent>
              <w:p w:rsidR="00CD0774" w:rsidRDefault="00901FA8" w:rsidP="00230CEC">
                <w:pPr>
                  <w:ind w:left="2305" w:hanging="2305"/>
                  <w:rPr>
                    <w:sz w:val="18"/>
                    <w:szCs w:val="20"/>
                  </w:rPr>
                </w:pPr>
                <w:proofErr w:type="spellStart"/>
                <w:r>
                  <w:rPr>
                    <w:sz w:val="18"/>
                    <w:szCs w:val="20"/>
                  </w:rPr>
                  <w:t>O</w:t>
                </w:r>
                <w:r w:rsidR="002F57AB">
                  <w:rPr>
                    <w:sz w:val="18"/>
                    <w:szCs w:val="20"/>
                  </w:rPr>
                  <w:t>StD</w:t>
                </w:r>
                <w:r w:rsidR="00E20FB0">
                  <w:rPr>
                    <w:sz w:val="18"/>
                    <w:szCs w:val="20"/>
                  </w:rPr>
                  <w:t>´</w:t>
                </w:r>
                <w:r>
                  <w:rPr>
                    <w:sz w:val="18"/>
                    <w:szCs w:val="20"/>
                  </w:rPr>
                  <w:t>in</w:t>
                </w:r>
                <w:proofErr w:type="spellEnd"/>
                <w:r w:rsidR="00041997">
                  <w:rPr>
                    <w:sz w:val="18"/>
                    <w:szCs w:val="20"/>
                  </w:rPr>
                  <w:t xml:space="preserve"> </w:t>
                </w:r>
                <w:r>
                  <w:rPr>
                    <w:sz w:val="18"/>
                    <w:szCs w:val="20"/>
                  </w:rPr>
                  <w:t>C. Galetzka</w:t>
                </w:r>
                <w:r w:rsidR="00CD0774">
                  <w:rPr>
                    <w:sz w:val="18"/>
                    <w:szCs w:val="20"/>
                  </w:rPr>
                  <w:t xml:space="preserve"> /</w:t>
                </w:r>
              </w:p>
              <w:p w:rsidR="00D54EA1" w:rsidRPr="00BC52B2" w:rsidRDefault="00901FA8" w:rsidP="00230CEC">
                <w:pPr>
                  <w:ind w:left="2305" w:hanging="2305"/>
                  <w:rPr>
                    <w:sz w:val="18"/>
                    <w:szCs w:val="20"/>
                  </w:rPr>
                </w:pPr>
                <w:r>
                  <w:rPr>
                    <w:sz w:val="18"/>
                    <w:szCs w:val="20"/>
                  </w:rPr>
                  <w:t>Schulleiterin</w:t>
                </w:r>
              </w:p>
            </w:sdtContent>
          </w:sdt>
          <w:p w:rsidR="00D54EA1" w:rsidRPr="0048095B" w:rsidRDefault="00D54EA1" w:rsidP="00230CEC">
            <w:pPr>
              <w:ind w:left="2305" w:hanging="2305"/>
              <w:rPr>
                <w:sz w:val="18"/>
                <w:szCs w:val="18"/>
              </w:rPr>
            </w:pPr>
            <w:r w:rsidRPr="0048095B">
              <w:rPr>
                <w:sz w:val="18"/>
                <w:szCs w:val="18"/>
              </w:rPr>
              <w:t>06181 9806-</w:t>
            </w:r>
            <w:r w:rsidR="00D732A6">
              <w:rPr>
                <w:sz w:val="18"/>
                <w:szCs w:val="18"/>
              </w:rPr>
              <w:t>11</w:t>
            </w:r>
          </w:p>
          <w:p w:rsidR="00D54EA1" w:rsidRPr="006D040F" w:rsidRDefault="008467CB" w:rsidP="00230CEC">
            <w:pPr>
              <w:ind w:left="2305" w:hanging="230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cgaletzka</w:t>
            </w:r>
            <w:r w:rsidR="006D040F">
              <w:rPr>
                <w:sz w:val="16"/>
                <w:szCs w:val="16"/>
              </w:rPr>
              <w:t>@ks-hanau.de</w:t>
            </w:r>
          </w:p>
          <w:p w:rsidR="00B02AA2" w:rsidRDefault="00B02AA2" w:rsidP="00230CEC">
            <w:pPr>
              <w:ind w:left="2305" w:hanging="2305"/>
              <w:rPr>
                <w:sz w:val="18"/>
                <w:szCs w:val="20"/>
              </w:rPr>
            </w:pPr>
          </w:p>
          <w:p w:rsidR="008467CB" w:rsidRDefault="008467CB" w:rsidP="00230CEC">
            <w:pPr>
              <w:ind w:left="2305" w:hanging="2305"/>
              <w:rPr>
                <w:sz w:val="18"/>
                <w:szCs w:val="20"/>
              </w:rPr>
            </w:pPr>
          </w:p>
          <w:p w:rsidR="008467CB" w:rsidRDefault="008467CB" w:rsidP="00230CEC">
            <w:pPr>
              <w:ind w:left="2305" w:hanging="2305"/>
              <w:rPr>
                <w:sz w:val="18"/>
                <w:szCs w:val="20"/>
              </w:rPr>
            </w:pPr>
          </w:p>
          <w:p w:rsidR="008467CB" w:rsidRPr="00BC52B2" w:rsidRDefault="008467CB" w:rsidP="00230CEC">
            <w:pPr>
              <w:ind w:left="2305" w:hanging="2305"/>
              <w:rPr>
                <w:sz w:val="18"/>
                <w:szCs w:val="20"/>
              </w:rPr>
            </w:pPr>
          </w:p>
          <w:p w:rsidR="00B02AA2" w:rsidRPr="00BC52B2" w:rsidRDefault="00B02AA2" w:rsidP="00230CEC">
            <w:pPr>
              <w:ind w:left="2305" w:hanging="2305"/>
              <w:rPr>
                <w:b/>
                <w:sz w:val="18"/>
                <w:szCs w:val="20"/>
              </w:rPr>
            </w:pPr>
            <w:r w:rsidRPr="00BC52B2">
              <w:rPr>
                <w:b/>
                <w:sz w:val="18"/>
                <w:szCs w:val="20"/>
              </w:rPr>
              <w:t>Datum:</w:t>
            </w:r>
          </w:p>
          <w:sdt>
            <w:sdtPr>
              <w:rPr>
                <w:sz w:val="18"/>
                <w:szCs w:val="20"/>
              </w:rPr>
              <w:tag w:val="Datum"/>
              <w:id w:val="-1218587361"/>
              <w:placeholder>
                <w:docPart w:val="6F8388003A54466F88878DB7B95FBFBE"/>
              </w:placeholder>
              <w:date w:fullDate="2021-05-21T00:00:00Z">
                <w:dateFormat w:val="dd.MM.yyyy"/>
                <w:lid w:val="de-DE"/>
                <w:storeMappedDataAs w:val="dateTime"/>
                <w:calendar w:val="gregorian"/>
              </w:date>
            </w:sdtPr>
            <w:sdtEndPr/>
            <w:sdtContent>
              <w:p w:rsidR="00B02AA2" w:rsidRPr="00BC52B2" w:rsidRDefault="001E520D" w:rsidP="00230CEC">
                <w:pPr>
                  <w:ind w:left="2305" w:hanging="2305"/>
                  <w:rPr>
                    <w:sz w:val="18"/>
                  </w:rPr>
                </w:pPr>
                <w:r>
                  <w:rPr>
                    <w:sz w:val="18"/>
                    <w:szCs w:val="20"/>
                  </w:rPr>
                  <w:t>21.05.2021</w:t>
                </w:r>
              </w:p>
            </w:sdtContent>
          </w:sdt>
        </w:tc>
      </w:tr>
    </w:tbl>
    <w:p w:rsidR="00847E45" w:rsidRPr="007B5570" w:rsidRDefault="00847E45" w:rsidP="00D54EA1">
      <w:pPr>
        <w:tabs>
          <w:tab w:val="left" w:pos="5670"/>
        </w:tabs>
        <w:rPr>
          <w:sz w:val="24"/>
        </w:rPr>
      </w:pPr>
    </w:p>
    <w:sdt>
      <w:sdtPr>
        <w:rPr>
          <w:b/>
          <w:sz w:val="24"/>
        </w:rPr>
        <w:alias w:val="Betreff"/>
        <w:tag w:val="Betreff"/>
        <w:id w:val="394017623"/>
        <w:placeholder>
          <w:docPart w:val="201F6F7FFBB14A67A8B1E7A39C4D1816"/>
        </w:placeholder>
      </w:sdtPr>
      <w:sdtEndPr/>
      <w:sdtContent>
        <w:p w:rsidR="00BE76F2" w:rsidRPr="001E520D" w:rsidRDefault="001E520D" w:rsidP="00BE76F2">
          <w:pPr>
            <w:tabs>
              <w:tab w:val="left" w:pos="5670"/>
            </w:tabs>
            <w:rPr>
              <w:b/>
              <w:sz w:val="24"/>
            </w:rPr>
          </w:pPr>
          <w:r w:rsidRPr="001E520D">
            <w:rPr>
              <w:b/>
              <w:sz w:val="24"/>
            </w:rPr>
            <w:t>Unterrichtsorganisation ab Dienstag, 25</w:t>
          </w:r>
          <w:r w:rsidR="00D93A00" w:rsidRPr="001E520D">
            <w:rPr>
              <w:b/>
              <w:sz w:val="24"/>
            </w:rPr>
            <w:t xml:space="preserve">.05.2021 </w:t>
          </w:r>
        </w:p>
      </w:sdtContent>
    </w:sdt>
    <w:p w:rsidR="00BE76F2" w:rsidRPr="001E520D" w:rsidRDefault="00BE76F2" w:rsidP="00BE76F2">
      <w:pPr>
        <w:tabs>
          <w:tab w:val="left" w:pos="5670"/>
        </w:tabs>
        <w:rPr>
          <w:sz w:val="24"/>
        </w:rPr>
      </w:pPr>
    </w:p>
    <w:p w:rsidR="00D93A00" w:rsidRPr="001E520D" w:rsidRDefault="00D93A00" w:rsidP="00D93A00">
      <w:pPr>
        <w:tabs>
          <w:tab w:val="left" w:pos="5670"/>
        </w:tabs>
        <w:rPr>
          <w:sz w:val="24"/>
        </w:rPr>
      </w:pPr>
      <w:r w:rsidRPr="001E520D">
        <w:rPr>
          <w:rFonts w:cs="Arial"/>
          <w:color w:val="666666"/>
          <w:sz w:val="24"/>
        </w:rPr>
        <w:t xml:space="preserve">Liebe Schülerinnen, Schüler </w:t>
      </w:r>
      <w:r w:rsidRPr="001E520D">
        <w:rPr>
          <w:rFonts w:cs="Arial"/>
          <w:color w:val="303030"/>
          <w:sz w:val="24"/>
        </w:rPr>
        <w:t xml:space="preserve">und Studierende, sehr geehrte Eltern und Erziehungsberechtigte, sehr geehrte Ausbilderinnen und Ausbilder, </w:t>
      </w:r>
    </w:p>
    <w:p w:rsidR="003057D9" w:rsidRPr="00575BEA" w:rsidRDefault="003057D9" w:rsidP="003057D9">
      <w:pPr>
        <w:shd w:val="clear" w:color="auto" w:fill="FFFFFF"/>
        <w:spacing w:before="100" w:beforeAutospacing="1" w:after="100" w:afterAutospacing="1"/>
        <w:rPr>
          <w:rFonts w:cs="Arial"/>
          <w:color w:val="424242"/>
          <w:sz w:val="24"/>
        </w:rPr>
      </w:pPr>
      <w:r w:rsidRPr="001E520D">
        <w:rPr>
          <w:rFonts w:cs="Arial"/>
          <w:color w:val="424242"/>
          <w:sz w:val="24"/>
        </w:rPr>
        <w:t>im Main-Kinzig-Kreis</w:t>
      </w:r>
      <w:r w:rsidRPr="00575BEA">
        <w:rPr>
          <w:rFonts w:cs="Arial"/>
          <w:color w:val="424242"/>
          <w:sz w:val="24"/>
        </w:rPr>
        <w:t xml:space="preserve"> liegt die Inzidenz laut RKI </w:t>
      </w:r>
      <w:r w:rsidRPr="001E520D">
        <w:rPr>
          <w:rFonts w:cs="Arial"/>
          <w:color w:val="424242"/>
          <w:sz w:val="24"/>
        </w:rPr>
        <w:t>fünf Werktage</w:t>
      </w:r>
      <w:r w:rsidRPr="00575BEA">
        <w:rPr>
          <w:rFonts w:cs="Arial"/>
          <w:color w:val="424242"/>
          <w:sz w:val="24"/>
        </w:rPr>
        <w:t xml:space="preserve"> in Folge unter 100. Damit greift laut Veröffentlichung auf der Website des Sozialministeriums nicht mehr die Bundesnotbremse, sondern die Landesregelungen treten Kraft.</w:t>
      </w:r>
    </w:p>
    <w:p w:rsidR="003057D9" w:rsidRPr="00575BEA" w:rsidRDefault="003057D9" w:rsidP="003057D9">
      <w:pPr>
        <w:shd w:val="clear" w:color="auto" w:fill="FFFFFF"/>
        <w:spacing w:before="100" w:beforeAutospacing="1" w:after="100" w:afterAutospacing="1"/>
        <w:rPr>
          <w:rFonts w:cs="Arial"/>
          <w:color w:val="424242"/>
          <w:sz w:val="24"/>
        </w:rPr>
      </w:pPr>
      <w:r w:rsidRPr="00575BEA">
        <w:rPr>
          <w:rFonts w:cs="Arial"/>
          <w:color w:val="424242"/>
          <w:sz w:val="24"/>
        </w:rPr>
        <w:t>Ab Di, 25. Mai 2021 gelten</w:t>
      </w:r>
      <w:r w:rsidRPr="001E520D">
        <w:rPr>
          <w:rFonts w:cs="Arial"/>
          <w:color w:val="424242"/>
          <w:sz w:val="24"/>
        </w:rPr>
        <w:t xml:space="preserve"> daher für die Kaufmännischen Schulen Hanau</w:t>
      </w:r>
      <w:r w:rsidRPr="00575BEA">
        <w:rPr>
          <w:rFonts w:cs="Arial"/>
          <w:color w:val="424242"/>
          <w:sz w:val="24"/>
        </w:rPr>
        <w:t xml:space="preserve"> die folgenden Regelungen:</w:t>
      </w:r>
    </w:p>
    <w:p w:rsidR="003057D9" w:rsidRPr="00575BEA" w:rsidRDefault="003057D9" w:rsidP="003057D9">
      <w:pPr>
        <w:numPr>
          <w:ilvl w:val="0"/>
          <w:numId w:val="2"/>
        </w:numPr>
        <w:shd w:val="clear" w:color="auto" w:fill="FFFFFF"/>
        <w:spacing w:after="60"/>
        <w:rPr>
          <w:rFonts w:cs="Arial"/>
          <w:color w:val="424242"/>
          <w:sz w:val="24"/>
        </w:rPr>
      </w:pPr>
      <w:r w:rsidRPr="001E520D">
        <w:rPr>
          <w:rFonts w:cs="Arial"/>
          <w:color w:val="424242"/>
          <w:sz w:val="24"/>
        </w:rPr>
        <w:t xml:space="preserve">Es erfolgt weiterhin die </w:t>
      </w:r>
      <w:r w:rsidRPr="00575BEA">
        <w:rPr>
          <w:rFonts w:cs="Arial"/>
          <w:color w:val="424242"/>
          <w:sz w:val="24"/>
        </w:rPr>
        <w:t>Beschulung aller</w:t>
      </w:r>
      <w:r w:rsidRPr="001E520D">
        <w:rPr>
          <w:rFonts w:cs="Arial"/>
          <w:color w:val="424242"/>
          <w:sz w:val="24"/>
        </w:rPr>
        <w:t xml:space="preserve"> </w:t>
      </w:r>
      <w:r w:rsidRPr="00575BEA">
        <w:rPr>
          <w:rFonts w:cs="Arial"/>
          <w:b/>
          <w:bCs/>
          <w:color w:val="424242"/>
          <w:sz w:val="24"/>
        </w:rPr>
        <w:t>Nicht-Abschlussklassen</w:t>
      </w:r>
      <w:r w:rsidRPr="001E520D">
        <w:rPr>
          <w:rFonts w:cs="Arial"/>
          <w:color w:val="424242"/>
          <w:sz w:val="24"/>
        </w:rPr>
        <w:t xml:space="preserve"> </w:t>
      </w:r>
      <w:r w:rsidRPr="00575BEA">
        <w:rPr>
          <w:rFonts w:cs="Arial"/>
          <w:b/>
          <w:bCs/>
          <w:color w:val="424242"/>
          <w:sz w:val="24"/>
        </w:rPr>
        <w:t>aller Schulformen</w:t>
      </w:r>
      <w:r w:rsidRPr="001E520D">
        <w:rPr>
          <w:rFonts w:cs="Arial"/>
          <w:color w:val="424242"/>
          <w:sz w:val="24"/>
        </w:rPr>
        <w:t xml:space="preserve"> </w:t>
      </w:r>
      <w:r w:rsidRPr="00575BEA">
        <w:rPr>
          <w:rFonts w:cs="Arial"/>
          <w:color w:val="424242"/>
          <w:sz w:val="24"/>
        </w:rPr>
        <w:t>im Wechselmodell</w:t>
      </w:r>
      <w:r w:rsidRPr="001E520D">
        <w:rPr>
          <w:rFonts w:cs="Arial"/>
          <w:color w:val="424242"/>
          <w:sz w:val="24"/>
        </w:rPr>
        <w:t xml:space="preserve">. </w:t>
      </w:r>
    </w:p>
    <w:p w:rsidR="003057D9" w:rsidRPr="00575BEA" w:rsidRDefault="003057D9" w:rsidP="001E520D">
      <w:pPr>
        <w:numPr>
          <w:ilvl w:val="0"/>
          <w:numId w:val="2"/>
        </w:numPr>
        <w:shd w:val="clear" w:color="auto" w:fill="FFFFFF"/>
        <w:spacing w:beforeAutospacing="1" w:after="60"/>
        <w:rPr>
          <w:rFonts w:cs="Arial"/>
          <w:color w:val="424242"/>
          <w:sz w:val="24"/>
        </w:rPr>
      </w:pPr>
      <w:r w:rsidRPr="00575BEA">
        <w:rPr>
          <w:rFonts w:cs="Arial"/>
          <w:color w:val="424242"/>
          <w:sz w:val="24"/>
        </w:rPr>
        <w:t>Die Beschulung der</w:t>
      </w:r>
      <w:r w:rsidRPr="001E520D">
        <w:rPr>
          <w:rFonts w:cs="Arial"/>
          <w:color w:val="424242"/>
          <w:sz w:val="24"/>
        </w:rPr>
        <w:t xml:space="preserve"> </w:t>
      </w:r>
      <w:r w:rsidRPr="00575BEA">
        <w:rPr>
          <w:rFonts w:cs="Arial"/>
          <w:b/>
          <w:bCs/>
          <w:color w:val="424242"/>
          <w:sz w:val="24"/>
        </w:rPr>
        <w:t>Abschlussklassen</w:t>
      </w:r>
      <w:r w:rsidRPr="001E520D">
        <w:rPr>
          <w:rFonts w:cs="Arial"/>
          <w:color w:val="424242"/>
          <w:sz w:val="24"/>
        </w:rPr>
        <w:t xml:space="preserve"> </w:t>
      </w:r>
      <w:r w:rsidRPr="00575BEA">
        <w:rPr>
          <w:rFonts w:cs="Arial"/>
          <w:color w:val="424242"/>
          <w:sz w:val="24"/>
        </w:rPr>
        <w:t>erfolgt in</w:t>
      </w:r>
      <w:r w:rsidRPr="001E520D">
        <w:rPr>
          <w:rFonts w:cs="Arial"/>
          <w:color w:val="424242"/>
          <w:sz w:val="24"/>
        </w:rPr>
        <w:t xml:space="preserve"> </w:t>
      </w:r>
      <w:r w:rsidRPr="00575BEA">
        <w:rPr>
          <w:rFonts w:cs="Arial"/>
          <w:b/>
          <w:bCs/>
          <w:color w:val="424242"/>
          <w:sz w:val="24"/>
        </w:rPr>
        <w:t>Präsenzform</w:t>
      </w:r>
      <w:r w:rsidRPr="00575BEA">
        <w:rPr>
          <w:rFonts w:cs="Arial"/>
          <w:color w:val="424242"/>
          <w:sz w:val="24"/>
        </w:rPr>
        <w:t>.</w:t>
      </w:r>
      <w:r w:rsidRPr="001E520D">
        <w:rPr>
          <w:rFonts w:cs="Arial"/>
          <w:color w:val="424242"/>
          <w:sz w:val="24"/>
        </w:rPr>
        <w:br/>
        <w:t>Die Stufe Q2 im Beruflichen Gymnasium wird in vollständig Präsenz beschult.</w:t>
      </w:r>
      <w:r w:rsidR="001E520D" w:rsidRPr="001E520D">
        <w:rPr>
          <w:rFonts w:cs="Arial"/>
          <w:color w:val="424242"/>
          <w:sz w:val="24"/>
        </w:rPr>
        <w:br/>
        <w:t xml:space="preserve">Die getroffenen flexiblen Regelungen für die Beschulung der Abschlussklassen in der Berufsschule nach der Abschlussprüfung bleiben erhalten. </w:t>
      </w:r>
    </w:p>
    <w:p w:rsidR="003057D9" w:rsidRPr="00575BEA" w:rsidRDefault="003057D9" w:rsidP="003057D9">
      <w:pPr>
        <w:shd w:val="clear" w:color="auto" w:fill="FFFFFF"/>
        <w:spacing w:before="100" w:beforeAutospacing="1" w:after="100" w:afterAutospacing="1"/>
        <w:rPr>
          <w:rFonts w:cs="Arial"/>
          <w:color w:val="424242"/>
          <w:sz w:val="24"/>
        </w:rPr>
      </w:pPr>
      <w:r w:rsidRPr="00575BEA">
        <w:rPr>
          <w:rFonts w:cs="Arial"/>
          <w:color w:val="424242"/>
          <w:sz w:val="24"/>
        </w:rPr>
        <w:t>Gemäß Stufe 2 des Leitfadens für den Schulbetrieb bzw. des aktuellen Hygieneplans des He</w:t>
      </w:r>
      <w:r w:rsidRPr="001E520D">
        <w:rPr>
          <w:rFonts w:cs="Arial"/>
          <w:color w:val="424242"/>
          <w:sz w:val="24"/>
        </w:rPr>
        <w:t>ssischen Kultusministeriums wird</w:t>
      </w:r>
      <w:r w:rsidRPr="00575BEA">
        <w:rPr>
          <w:rFonts w:cs="Arial"/>
          <w:color w:val="424242"/>
          <w:sz w:val="24"/>
        </w:rPr>
        <w:t xml:space="preserve"> für diese Gruppen unter strikter Einhaltung der sonstigen Hygienemaßnahmen im Klassenraum von der Einhaltung der M</w:t>
      </w:r>
      <w:r w:rsidRPr="001E520D">
        <w:rPr>
          <w:rFonts w:cs="Arial"/>
          <w:color w:val="424242"/>
          <w:sz w:val="24"/>
        </w:rPr>
        <w:t>indestabstände abgewichen</w:t>
      </w:r>
      <w:r w:rsidRPr="00575BEA">
        <w:rPr>
          <w:rFonts w:cs="Arial"/>
          <w:color w:val="424242"/>
          <w:sz w:val="24"/>
        </w:rPr>
        <w:t>.</w:t>
      </w:r>
    </w:p>
    <w:p w:rsidR="001E520D" w:rsidRPr="001E520D" w:rsidRDefault="003057D9" w:rsidP="001E520D">
      <w:pPr>
        <w:shd w:val="clear" w:color="auto" w:fill="FFFFFF"/>
        <w:spacing w:beforeAutospacing="1" w:after="100" w:afterAutospacing="1"/>
        <w:rPr>
          <w:rFonts w:cs="Arial"/>
          <w:b/>
          <w:bCs/>
          <w:color w:val="424242"/>
          <w:sz w:val="24"/>
        </w:rPr>
      </w:pPr>
      <w:r w:rsidRPr="00575BEA">
        <w:rPr>
          <w:rFonts w:cs="Arial"/>
          <w:b/>
          <w:bCs/>
          <w:color w:val="424242"/>
          <w:sz w:val="24"/>
        </w:rPr>
        <w:t>Ein negatives Corona-Testergebnis ist für die Teilnahme am Präsenzunterricht für Schülerinnen und Schüler sowie für Lehrkräfte und alle weiteren Mitarbeiter an Schulen Voraussetzung.</w:t>
      </w:r>
    </w:p>
    <w:p w:rsidR="00D93A00" w:rsidRPr="001E520D" w:rsidRDefault="001E520D" w:rsidP="001E520D">
      <w:pPr>
        <w:shd w:val="clear" w:color="auto" w:fill="FFFFFF"/>
        <w:spacing w:beforeAutospacing="1" w:after="100" w:afterAutospacing="1"/>
        <w:rPr>
          <w:rFonts w:cs="Arial"/>
          <w:color w:val="424242"/>
          <w:sz w:val="24"/>
        </w:rPr>
      </w:pPr>
      <w:r>
        <w:rPr>
          <w:rFonts w:cs="Arial"/>
          <w:color w:val="666666"/>
          <w:sz w:val="24"/>
        </w:rPr>
        <w:t>Die neue Mensa</w:t>
      </w:r>
      <w:r w:rsidR="00BA5BBE" w:rsidRPr="001E520D">
        <w:rPr>
          <w:rFonts w:cs="Arial"/>
          <w:color w:val="666666"/>
          <w:sz w:val="24"/>
        </w:rPr>
        <w:t xml:space="preserve"> wird zum 01.06.2021 eröffnet. </w:t>
      </w:r>
      <w:r>
        <w:rPr>
          <w:rFonts w:cs="Arial"/>
          <w:color w:val="666666"/>
          <w:sz w:val="24"/>
        </w:rPr>
        <w:t>Es erwartet Sie ein ansprechendes Angebot.</w:t>
      </w:r>
    </w:p>
    <w:p w:rsidR="007B5570" w:rsidRPr="001E520D" w:rsidRDefault="00D93A00" w:rsidP="001E520D">
      <w:pPr>
        <w:pStyle w:val="StandardWeb"/>
        <w:shd w:val="clear" w:color="auto" w:fill="FFFFFF"/>
        <w:spacing w:before="160" w:beforeAutospacing="0" w:after="240" w:afterAutospacing="0"/>
        <w:rPr>
          <w:rFonts w:ascii="Roboto" w:hAnsi="Roboto" w:cs="Arial"/>
          <w:color w:val="666666"/>
        </w:rPr>
      </w:pPr>
      <w:r w:rsidRPr="001E520D">
        <w:rPr>
          <w:rFonts w:ascii="Roboto" w:hAnsi="Roboto" w:cs="Arial"/>
          <w:color w:val="666666"/>
        </w:rPr>
        <w:t>Bleiben Sie gesund!</w:t>
      </w:r>
      <w:r w:rsidR="001E520D">
        <w:rPr>
          <w:rFonts w:ascii="Roboto" w:hAnsi="Roboto" w:cs="Arial"/>
          <w:color w:val="666666"/>
        </w:rPr>
        <w:t xml:space="preserve"> </w:t>
      </w:r>
      <w:r w:rsidR="007B5570" w:rsidRPr="007B5570">
        <w:rPr>
          <w:rFonts w:cs="Arial"/>
          <w:color w:val="303030"/>
        </w:rPr>
        <w:t>Bei weiteren Fragen wenden Sie sich bitte an Ihre Lehrkräfte.</w:t>
      </w:r>
    </w:p>
    <w:p w:rsidR="007B5570" w:rsidRPr="007B5570" w:rsidRDefault="007B5570" w:rsidP="00222E80">
      <w:pPr>
        <w:shd w:val="clear" w:color="auto" w:fill="FFFFFF"/>
        <w:rPr>
          <w:rFonts w:cs="Arial"/>
          <w:color w:val="303030"/>
          <w:sz w:val="24"/>
        </w:rPr>
      </w:pPr>
      <w:r w:rsidRPr="007B5570">
        <w:rPr>
          <w:rFonts w:cs="Arial"/>
          <w:color w:val="303030"/>
          <w:sz w:val="24"/>
        </w:rPr>
        <w:t>Freundliche Grüße</w:t>
      </w:r>
    </w:p>
    <w:p w:rsidR="007B5570" w:rsidRDefault="00222E80" w:rsidP="00222E80">
      <w:pPr>
        <w:shd w:val="clear" w:color="auto" w:fill="FFFFFF"/>
        <w:rPr>
          <w:rFonts w:cs="Arial"/>
          <w:color w:val="303030"/>
          <w:sz w:val="24"/>
        </w:rPr>
      </w:pPr>
      <w:r>
        <w:rPr>
          <w:rFonts w:cs="Arial"/>
          <w:noProof/>
          <w:color w:val="303030"/>
          <w:sz w:val="24"/>
        </w:rPr>
        <w:drawing>
          <wp:anchor distT="0" distB="0" distL="114300" distR="114300" simplePos="0" relativeHeight="251658240" behindDoc="0" locked="0" layoutInCell="1" allowOverlap="1" wp14:anchorId="7203BF34" wp14:editId="14CB2C5F">
            <wp:simplePos x="0" y="0"/>
            <wp:positionH relativeFrom="margin">
              <wp:posOffset>-6350</wp:posOffset>
            </wp:positionH>
            <wp:positionV relativeFrom="paragraph">
              <wp:posOffset>30480</wp:posOffset>
            </wp:positionV>
            <wp:extent cx="1228725" cy="314325"/>
            <wp:effectExtent l="0" t="0" r="9525" b="952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_Galetzk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E80" w:rsidRDefault="00222E80" w:rsidP="00222E80">
      <w:pPr>
        <w:shd w:val="clear" w:color="auto" w:fill="FFFFFF"/>
        <w:rPr>
          <w:rFonts w:cs="Arial"/>
          <w:color w:val="303030"/>
          <w:sz w:val="24"/>
        </w:rPr>
      </w:pPr>
    </w:p>
    <w:p w:rsidR="002F57AB" w:rsidRPr="007B5570" w:rsidRDefault="00222E80" w:rsidP="001E520D">
      <w:pPr>
        <w:rPr>
          <w:sz w:val="24"/>
        </w:rPr>
      </w:pPr>
      <w:r>
        <w:rPr>
          <w:sz w:val="24"/>
        </w:rPr>
        <w:t>Schulleiterin</w:t>
      </w:r>
      <w:bookmarkStart w:id="0" w:name="_GoBack"/>
      <w:bookmarkEnd w:id="0"/>
    </w:p>
    <w:sectPr w:rsidR="002F57AB" w:rsidRPr="007B5570" w:rsidSect="00145970">
      <w:headerReference w:type="default" r:id="rId8"/>
      <w:footerReference w:type="default" r:id="rId9"/>
      <w:pgSz w:w="11906" w:h="16838" w:code="9"/>
      <w:pgMar w:top="2495" w:right="851" w:bottom="1134" w:left="1418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C4E" w:rsidRDefault="00E60C4E">
      <w:r>
        <w:separator/>
      </w:r>
    </w:p>
  </w:endnote>
  <w:endnote w:type="continuationSeparator" w:id="0">
    <w:p w:rsidR="00E60C4E" w:rsidRDefault="00E60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1F3" w:rsidRPr="006968CC" w:rsidRDefault="00CC6276" w:rsidP="006968CC">
    <w:pPr>
      <w:spacing w:after="120"/>
      <w:jc w:val="right"/>
      <w:rPr>
        <w:sz w:val="16"/>
        <w:szCs w:val="16"/>
      </w:rPr>
    </w:pPr>
    <w:r w:rsidRPr="00CC6276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5679" behindDoc="1" locked="0" layoutInCell="1" allowOverlap="1" wp14:anchorId="2FB744A9" wp14:editId="24D1C8CF">
              <wp:simplePos x="0" y="0"/>
              <wp:positionH relativeFrom="column">
                <wp:posOffset>-919480</wp:posOffset>
              </wp:positionH>
              <wp:positionV relativeFrom="paragraph">
                <wp:posOffset>179705</wp:posOffset>
              </wp:positionV>
              <wp:extent cx="7629525" cy="866775"/>
              <wp:effectExtent l="0" t="0" r="9525" b="9525"/>
              <wp:wrapNone/>
              <wp:docPr id="5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29525" cy="866775"/>
                      </a:xfrm>
                      <a:prstGeom prst="rect">
                        <a:avLst/>
                      </a:prstGeom>
                      <a:solidFill>
                        <a:srgbClr val="3299C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982B03" id="Rechteck 5" o:spid="_x0000_s1026" style="position:absolute;margin-left:-72.4pt;margin-top:14.15pt;width:600.75pt;height:68.25pt;z-index:-2516608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" fillcolor="#3299cc" stroked="f" strokeweight="2pt"/>
          </w:pict>
        </mc:Fallback>
      </mc:AlternateContent>
    </w:r>
    <w:r w:rsidR="005B01F3" w:rsidRPr="006968CC">
      <w:rPr>
        <w:rStyle w:val="postbody"/>
        <w:sz w:val="16"/>
        <w:szCs w:val="16"/>
      </w:rPr>
      <w:fldChar w:fldCharType="begin"/>
    </w:r>
    <w:r w:rsidR="005B01F3" w:rsidRPr="006968CC">
      <w:rPr>
        <w:rStyle w:val="postbody"/>
        <w:sz w:val="16"/>
        <w:szCs w:val="16"/>
      </w:rPr>
      <w:instrText xml:space="preserve"> IF </w:instrText>
    </w:r>
    <w:r w:rsidR="005B01F3" w:rsidRPr="006968CC">
      <w:rPr>
        <w:rStyle w:val="postbody"/>
        <w:sz w:val="16"/>
        <w:szCs w:val="16"/>
      </w:rPr>
      <w:fldChar w:fldCharType="begin"/>
    </w:r>
    <w:r w:rsidR="005B01F3" w:rsidRPr="006968CC">
      <w:rPr>
        <w:rStyle w:val="postbody"/>
        <w:sz w:val="16"/>
        <w:szCs w:val="16"/>
      </w:rPr>
      <w:instrText xml:space="preserve"> NUMPAGES </w:instrText>
    </w:r>
    <w:r w:rsidR="005B01F3" w:rsidRPr="006968CC">
      <w:rPr>
        <w:rStyle w:val="postbody"/>
        <w:sz w:val="16"/>
        <w:szCs w:val="16"/>
      </w:rPr>
      <w:fldChar w:fldCharType="separate"/>
    </w:r>
    <w:r w:rsidR="001E520D">
      <w:rPr>
        <w:rStyle w:val="postbody"/>
        <w:noProof/>
        <w:sz w:val="16"/>
        <w:szCs w:val="16"/>
      </w:rPr>
      <w:instrText>1</w:instrText>
    </w:r>
    <w:r w:rsidR="005B01F3" w:rsidRPr="006968CC">
      <w:rPr>
        <w:rStyle w:val="postbody"/>
        <w:sz w:val="16"/>
        <w:szCs w:val="16"/>
      </w:rPr>
      <w:fldChar w:fldCharType="end"/>
    </w:r>
    <w:r w:rsidR="005B01F3" w:rsidRPr="006968CC">
      <w:rPr>
        <w:rStyle w:val="postbody"/>
        <w:sz w:val="16"/>
        <w:szCs w:val="16"/>
      </w:rPr>
      <w:instrText xml:space="preserve"> &gt; 1 " Seite </w:instrText>
    </w:r>
    <w:r w:rsidR="005B01F3" w:rsidRPr="006968CC">
      <w:rPr>
        <w:rStyle w:val="postbody"/>
        <w:sz w:val="16"/>
        <w:szCs w:val="16"/>
      </w:rPr>
      <w:fldChar w:fldCharType="begin"/>
    </w:r>
    <w:r w:rsidR="005B01F3" w:rsidRPr="006968CC">
      <w:rPr>
        <w:rStyle w:val="postbody"/>
        <w:sz w:val="16"/>
        <w:szCs w:val="16"/>
      </w:rPr>
      <w:instrText>PAGE</w:instrText>
    </w:r>
    <w:r w:rsidR="005B01F3" w:rsidRPr="006968CC">
      <w:rPr>
        <w:rStyle w:val="postbody"/>
        <w:sz w:val="16"/>
        <w:szCs w:val="16"/>
      </w:rPr>
      <w:fldChar w:fldCharType="separate"/>
    </w:r>
    <w:r w:rsidR="001E520D">
      <w:rPr>
        <w:rStyle w:val="postbody"/>
        <w:noProof/>
        <w:sz w:val="16"/>
        <w:szCs w:val="16"/>
      </w:rPr>
      <w:instrText>1</w:instrText>
    </w:r>
    <w:r w:rsidR="005B01F3" w:rsidRPr="006968CC">
      <w:rPr>
        <w:rStyle w:val="postbody"/>
        <w:sz w:val="16"/>
        <w:szCs w:val="16"/>
      </w:rPr>
      <w:fldChar w:fldCharType="end"/>
    </w:r>
    <w:r w:rsidR="005B01F3" w:rsidRPr="006968CC">
      <w:rPr>
        <w:rStyle w:val="postbody"/>
        <w:sz w:val="16"/>
        <w:szCs w:val="16"/>
      </w:rPr>
      <w:instrText xml:space="preserve">" "" </w:instrText>
    </w:r>
    <w:r w:rsidR="005B01F3" w:rsidRPr="006968CC">
      <w:rPr>
        <w:rStyle w:val="postbody"/>
        <w:sz w:val="16"/>
        <w:szCs w:val="16"/>
      </w:rPr>
      <w:fldChar w:fldCharType="end"/>
    </w:r>
    <w:r w:rsidR="005B01F3" w:rsidRPr="006968CC">
      <w:rPr>
        <w:rStyle w:val="postbody"/>
        <w:sz w:val="16"/>
        <w:szCs w:val="16"/>
      </w:rPr>
      <w:fldChar w:fldCharType="begin"/>
    </w:r>
    <w:r w:rsidR="005B01F3" w:rsidRPr="006968CC">
      <w:rPr>
        <w:rStyle w:val="postbody"/>
        <w:sz w:val="16"/>
        <w:szCs w:val="16"/>
      </w:rPr>
      <w:instrText xml:space="preserve"> IF </w:instrText>
    </w:r>
    <w:r w:rsidR="005B01F3" w:rsidRPr="006968CC">
      <w:rPr>
        <w:rStyle w:val="postbody"/>
        <w:sz w:val="16"/>
        <w:szCs w:val="16"/>
      </w:rPr>
      <w:fldChar w:fldCharType="begin"/>
    </w:r>
    <w:r w:rsidR="005B01F3" w:rsidRPr="006968CC">
      <w:rPr>
        <w:rStyle w:val="postbody"/>
        <w:sz w:val="16"/>
        <w:szCs w:val="16"/>
      </w:rPr>
      <w:instrText xml:space="preserve"> NUMPAGES </w:instrText>
    </w:r>
    <w:r w:rsidR="005B01F3" w:rsidRPr="006968CC">
      <w:rPr>
        <w:rStyle w:val="postbody"/>
        <w:sz w:val="16"/>
        <w:szCs w:val="16"/>
      </w:rPr>
      <w:fldChar w:fldCharType="separate"/>
    </w:r>
    <w:r w:rsidR="001E520D">
      <w:rPr>
        <w:rStyle w:val="postbody"/>
        <w:noProof/>
        <w:sz w:val="16"/>
        <w:szCs w:val="16"/>
      </w:rPr>
      <w:instrText>1</w:instrText>
    </w:r>
    <w:r w:rsidR="005B01F3" w:rsidRPr="006968CC">
      <w:rPr>
        <w:rStyle w:val="postbody"/>
        <w:sz w:val="16"/>
        <w:szCs w:val="16"/>
      </w:rPr>
      <w:fldChar w:fldCharType="end"/>
    </w:r>
    <w:r w:rsidR="005B01F3" w:rsidRPr="006968CC">
      <w:rPr>
        <w:rStyle w:val="postbody"/>
        <w:sz w:val="16"/>
        <w:szCs w:val="16"/>
      </w:rPr>
      <w:instrText xml:space="preserve"> &gt; 1 " von </w:instrText>
    </w:r>
    <w:r w:rsidR="005B01F3" w:rsidRPr="006968CC">
      <w:rPr>
        <w:rStyle w:val="postbody"/>
        <w:sz w:val="16"/>
        <w:szCs w:val="16"/>
      </w:rPr>
      <w:fldChar w:fldCharType="begin"/>
    </w:r>
    <w:r w:rsidR="005B01F3" w:rsidRPr="006968CC">
      <w:rPr>
        <w:rStyle w:val="postbody"/>
        <w:sz w:val="16"/>
        <w:szCs w:val="16"/>
      </w:rPr>
      <w:instrText xml:space="preserve"> NUMPAGES </w:instrText>
    </w:r>
    <w:r w:rsidR="005B01F3" w:rsidRPr="006968CC">
      <w:rPr>
        <w:rStyle w:val="postbody"/>
        <w:sz w:val="16"/>
        <w:szCs w:val="16"/>
      </w:rPr>
      <w:fldChar w:fldCharType="separate"/>
    </w:r>
    <w:r w:rsidR="001E520D">
      <w:rPr>
        <w:rStyle w:val="postbody"/>
        <w:noProof/>
        <w:sz w:val="16"/>
        <w:szCs w:val="16"/>
      </w:rPr>
      <w:instrText>2</w:instrText>
    </w:r>
    <w:r w:rsidR="005B01F3" w:rsidRPr="006968CC">
      <w:rPr>
        <w:rStyle w:val="postbody"/>
        <w:sz w:val="16"/>
        <w:szCs w:val="16"/>
      </w:rPr>
      <w:fldChar w:fldCharType="end"/>
    </w:r>
    <w:r w:rsidR="005B01F3" w:rsidRPr="006968CC">
      <w:rPr>
        <w:rStyle w:val="postbody"/>
        <w:sz w:val="16"/>
        <w:szCs w:val="16"/>
      </w:rPr>
      <w:instrText xml:space="preserve">" "" </w:instrText>
    </w:r>
    <w:r w:rsidR="005B01F3" w:rsidRPr="006968CC">
      <w:rPr>
        <w:rStyle w:val="postbody"/>
        <w:sz w:val="16"/>
        <w:szCs w:val="16"/>
      </w:rPr>
      <w:fldChar w:fldCharType="end"/>
    </w:r>
  </w:p>
  <w:tbl>
    <w:tblPr>
      <w:tblStyle w:val="Tabellenraster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02"/>
      <w:gridCol w:w="3402"/>
      <w:gridCol w:w="3402"/>
    </w:tblGrid>
    <w:tr w:rsidR="004A0C39" w:rsidRPr="007347F7" w:rsidTr="005B01F3">
      <w:tc>
        <w:tcPr>
          <w:tcW w:w="3402" w:type="dxa"/>
        </w:tcPr>
        <w:p w:rsidR="004A0C39" w:rsidRPr="00CC6276" w:rsidRDefault="004A0C39" w:rsidP="004A0C39">
          <w:pPr>
            <w:pStyle w:val="Fuzeile"/>
            <w:rPr>
              <w:b/>
              <w:color w:val="FFFFFF" w:themeColor="background1"/>
              <w:sz w:val="18"/>
              <w:szCs w:val="16"/>
            </w:rPr>
          </w:pPr>
          <w:r w:rsidRPr="00CC6276">
            <w:rPr>
              <w:b/>
              <w:color w:val="FFFFFF" w:themeColor="background1"/>
              <w:sz w:val="18"/>
              <w:szCs w:val="16"/>
            </w:rPr>
            <w:t>Kaufmännische Schulen Hanau</w:t>
          </w:r>
        </w:p>
        <w:p w:rsidR="004A0C39" w:rsidRPr="00CC6276" w:rsidRDefault="004A0C39" w:rsidP="004A0C39">
          <w:pPr>
            <w:pStyle w:val="Fuzeile"/>
            <w:rPr>
              <w:color w:val="FFFFFF" w:themeColor="background1"/>
              <w:sz w:val="18"/>
              <w:szCs w:val="16"/>
            </w:rPr>
          </w:pPr>
          <w:proofErr w:type="spellStart"/>
          <w:r w:rsidRPr="00CC6276">
            <w:rPr>
              <w:color w:val="FFFFFF" w:themeColor="background1"/>
              <w:sz w:val="18"/>
              <w:szCs w:val="16"/>
            </w:rPr>
            <w:t>Ameliastraße</w:t>
          </w:r>
          <w:proofErr w:type="spellEnd"/>
          <w:r w:rsidRPr="00CC6276">
            <w:rPr>
              <w:color w:val="FFFFFF" w:themeColor="background1"/>
              <w:sz w:val="18"/>
              <w:szCs w:val="16"/>
            </w:rPr>
            <w:t xml:space="preserve"> 50</w:t>
          </w:r>
        </w:p>
        <w:p w:rsidR="004A0C39" w:rsidRPr="00CC6276" w:rsidRDefault="004A0C39" w:rsidP="004A0C39">
          <w:pPr>
            <w:pStyle w:val="Fuzeile"/>
            <w:rPr>
              <w:color w:val="FFFFFF" w:themeColor="background1"/>
              <w:sz w:val="18"/>
              <w:szCs w:val="16"/>
            </w:rPr>
          </w:pPr>
          <w:r w:rsidRPr="00CC6276">
            <w:rPr>
              <w:color w:val="FFFFFF" w:themeColor="background1"/>
              <w:sz w:val="18"/>
              <w:szCs w:val="16"/>
            </w:rPr>
            <w:t>63452 Hanau</w:t>
          </w:r>
        </w:p>
      </w:tc>
      <w:tc>
        <w:tcPr>
          <w:tcW w:w="3402" w:type="dxa"/>
        </w:tcPr>
        <w:p w:rsidR="004A0C39" w:rsidRPr="00CC6276" w:rsidRDefault="004A0C39" w:rsidP="005B01F3">
          <w:pPr>
            <w:pStyle w:val="Fuzeile"/>
            <w:rPr>
              <w:color w:val="FFFFFF" w:themeColor="background1"/>
              <w:sz w:val="18"/>
              <w:szCs w:val="16"/>
            </w:rPr>
          </w:pPr>
          <w:r w:rsidRPr="00CC6276">
            <w:rPr>
              <w:color w:val="FFFFFF" w:themeColor="background1"/>
              <w:sz w:val="18"/>
              <w:szCs w:val="16"/>
            </w:rPr>
            <w:t>Telefon: 06181 9806-0</w:t>
          </w:r>
        </w:p>
        <w:p w:rsidR="004A0C39" w:rsidRPr="00CC6276" w:rsidRDefault="004A0C39" w:rsidP="005B01F3">
          <w:pPr>
            <w:pStyle w:val="Fuzeile"/>
            <w:rPr>
              <w:color w:val="FFFFFF" w:themeColor="background1"/>
              <w:sz w:val="18"/>
              <w:szCs w:val="16"/>
            </w:rPr>
          </w:pPr>
          <w:r w:rsidRPr="00CC6276">
            <w:rPr>
              <w:color w:val="FFFFFF" w:themeColor="background1"/>
              <w:sz w:val="18"/>
              <w:szCs w:val="16"/>
            </w:rPr>
            <w:t>Telefax: 06181 9806-18</w:t>
          </w:r>
        </w:p>
      </w:tc>
      <w:tc>
        <w:tcPr>
          <w:tcW w:w="3402" w:type="dxa"/>
        </w:tcPr>
        <w:p w:rsidR="004C7E8D" w:rsidRPr="00CC6276" w:rsidRDefault="004C7E8D" w:rsidP="005B01F3">
          <w:pPr>
            <w:pStyle w:val="Fuzeile"/>
            <w:rPr>
              <w:color w:val="FFFFFF" w:themeColor="background1"/>
              <w:sz w:val="18"/>
              <w:szCs w:val="16"/>
            </w:rPr>
          </w:pPr>
          <w:r w:rsidRPr="00CC6276">
            <w:rPr>
              <w:color w:val="FFFFFF" w:themeColor="background1"/>
              <w:sz w:val="18"/>
              <w:szCs w:val="16"/>
            </w:rPr>
            <w:t>info@ks-hanau.de</w:t>
          </w:r>
        </w:p>
        <w:p w:rsidR="004A0C39" w:rsidRPr="00CC6276" w:rsidRDefault="004C7E8D" w:rsidP="005B01F3">
          <w:pPr>
            <w:pStyle w:val="Fuzeile"/>
            <w:rPr>
              <w:color w:val="FFFFFF" w:themeColor="background1"/>
              <w:sz w:val="18"/>
              <w:szCs w:val="16"/>
            </w:rPr>
          </w:pPr>
          <w:r w:rsidRPr="00CC6276">
            <w:rPr>
              <w:color w:val="FFFFFF" w:themeColor="background1"/>
              <w:sz w:val="18"/>
              <w:szCs w:val="16"/>
            </w:rPr>
            <w:t>www.ks-hanau.de</w:t>
          </w:r>
        </w:p>
      </w:tc>
    </w:tr>
  </w:tbl>
  <w:p w:rsidR="008153B7" w:rsidRPr="004A0C39" w:rsidRDefault="008153B7" w:rsidP="004A0C39">
    <w:pPr>
      <w:pStyle w:val="Fuzeil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C4E" w:rsidRDefault="00E60C4E">
      <w:r>
        <w:separator/>
      </w:r>
    </w:p>
  </w:footnote>
  <w:footnote w:type="continuationSeparator" w:id="0">
    <w:p w:rsidR="00E60C4E" w:rsidRDefault="00E60C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813" w:rsidRDefault="009342A8" w:rsidP="00256D26">
    <w:pPr>
      <w:pStyle w:val="Kopfzeile"/>
      <w:tabs>
        <w:tab w:val="clear" w:pos="4536"/>
        <w:tab w:val="clear" w:pos="9072"/>
      </w:tabs>
      <w:jc w:val="right"/>
    </w:pPr>
    <w:r>
      <w:rPr>
        <w:noProof/>
      </w:rPr>
      <w:drawing>
        <wp:inline distT="0" distB="0" distL="0" distR="0" wp14:anchorId="3BDA10BF" wp14:editId="37C14ED9">
          <wp:extent cx="1218737" cy="1162050"/>
          <wp:effectExtent l="0" t="0" r="635" b="0"/>
          <wp:docPr id="6" name="Bild 6" descr="C:\Users\Steffi\Documents\Eigene Daten Steffi\Eigene Dokumente\Schule\Allgemein\CorporateDesign KSH\Logo_KSH_final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Steffi\Documents\Eigene Daten Steffi\Eigene Dokumente\Schule\Allgemein\CorporateDesign KSH\Logo_KSH_final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5807" cy="1168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DFA9E0C" wp14:editId="628DE336">
              <wp:simplePos x="0" y="0"/>
              <wp:positionH relativeFrom="page">
                <wp:posOffset>71755</wp:posOffset>
              </wp:positionH>
              <wp:positionV relativeFrom="page">
                <wp:posOffset>7560945</wp:posOffset>
              </wp:positionV>
              <wp:extent cx="144000" cy="0"/>
              <wp:effectExtent l="0" t="0" r="27940" b="19050"/>
              <wp:wrapNone/>
              <wp:docPr id="3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4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611E1A" id="Line 11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.65pt,595.35pt" to="17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" strokecolor="#7f7f7f [1612]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85278F0" wp14:editId="0EF685BA">
              <wp:simplePos x="0" y="0"/>
              <wp:positionH relativeFrom="page">
                <wp:posOffset>71755</wp:posOffset>
              </wp:positionH>
              <wp:positionV relativeFrom="page">
                <wp:posOffset>3780790</wp:posOffset>
              </wp:positionV>
              <wp:extent cx="144000" cy="0"/>
              <wp:effectExtent l="0" t="0" r="27940" b="19050"/>
              <wp:wrapNone/>
              <wp:docPr id="2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4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6B3D6C" id="Line 10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.65pt,297.7pt" to="17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" strokecolor="#7f7f7f [1612]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274F1AF" wp14:editId="7B689A7E">
              <wp:simplePos x="0" y="0"/>
              <wp:positionH relativeFrom="page">
                <wp:posOffset>71755</wp:posOffset>
              </wp:positionH>
              <wp:positionV relativeFrom="page">
                <wp:posOffset>5346700</wp:posOffset>
              </wp:positionV>
              <wp:extent cx="180000" cy="0"/>
              <wp:effectExtent l="0" t="0" r="10795" b="19050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28621B" id="Line 9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.65pt,421pt" to="19.8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" strokecolor="#7f7f7f [1612]" strokeweight=".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C5EE1"/>
    <w:multiLevelType w:val="multilevel"/>
    <w:tmpl w:val="70F27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7251A37"/>
    <w:multiLevelType w:val="hybridMultilevel"/>
    <w:tmpl w:val="CE0409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CB5"/>
    <w:rsid w:val="00017D1D"/>
    <w:rsid w:val="00041997"/>
    <w:rsid w:val="00042100"/>
    <w:rsid w:val="000A74AC"/>
    <w:rsid w:val="000B5C3A"/>
    <w:rsid w:val="000C4F25"/>
    <w:rsid w:val="000F12D4"/>
    <w:rsid w:val="000F4D04"/>
    <w:rsid w:val="000F5FD4"/>
    <w:rsid w:val="0014166B"/>
    <w:rsid w:val="00145970"/>
    <w:rsid w:val="00145F45"/>
    <w:rsid w:val="00183801"/>
    <w:rsid w:val="001D44E0"/>
    <w:rsid w:val="001E520D"/>
    <w:rsid w:val="00200346"/>
    <w:rsid w:val="00205A75"/>
    <w:rsid w:val="00205AC4"/>
    <w:rsid w:val="00222E80"/>
    <w:rsid w:val="00230CEC"/>
    <w:rsid w:val="00246C8A"/>
    <w:rsid w:val="00256D26"/>
    <w:rsid w:val="00261BE9"/>
    <w:rsid w:val="00286628"/>
    <w:rsid w:val="002A4E7E"/>
    <w:rsid w:val="002C0813"/>
    <w:rsid w:val="002F3FEF"/>
    <w:rsid w:val="002F57AB"/>
    <w:rsid w:val="003033BB"/>
    <w:rsid w:val="003057D9"/>
    <w:rsid w:val="00315B96"/>
    <w:rsid w:val="00364FFA"/>
    <w:rsid w:val="00384426"/>
    <w:rsid w:val="003D1F64"/>
    <w:rsid w:val="003E7127"/>
    <w:rsid w:val="00415115"/>
    <w:rsid w:val="00417A0D"/>
    <w:rsid w:val="00452F23"/>
    <w:rsid w:val="00460540"/>
    <w:rsid w:val="00465167"/>
    <w:rsid w:val="00466992"/>
    <w:rsid w:val="0048095B"/>
    <w:rsid w:val="00483D20"/>
    <w:rsid w:val="004A0C39"/>
    <w:rsid w:val="004B3FF6"/>
    <w:rsid w:val="004C7E8D"/>
    <w:rsid w:val="004D134C"/>
    <w:rsid w:val="004D19D2"/>
    <w:rsid w:val="004E7CBD"/>
    <w:rsid w:val="00534D99"/>
    <w:rsid w:val="0054739F"/>
    <w:rsid w:val="005844F4"/>
    <w:rsid w:val="005A4F5B"/>
    <w:rsid w:val="005B01F3"/>
    <w:rsid w:val="005B36E7"/>
    <w:rsid w:val="005D6299"/>
    <w:rsid w:val="005E0A60"/>
    <w:rsid w:val="005E0F0C"/>
    <w:rsid w:val="005E5A7B"/>
    <w:rsid w:val="0061384F"/>
    <w:rsid w:val="00632398"/>
    <w:rsid w:val="0065713D"/>
    <w:rsid w:val="006968CC"/>
    <w:rsid w:val="006A1E44"/>
    <w:rsid w:val="006B6D78"/>
    <w:rsid w:val="006C7C00"/>
    <w:rsid w:val="006D0104"/>
    <w:rsid w:val="006D040F"/>
    <w:rsid w:val="006D5BEC"/>
    <w:rsid w:val="007347F7"/>
    <w:rsid w:val="00744028"/>
    <w:rsid w:val="00762B28"/>
    <w:rsid w:val="007742DC"/>
    <w:rsid w:val="00774542"/>
    <w:rsid w:val="007762DB"/>
    <w:rsid w:val="00787812"/>
    <w:rsid w:val="007A5CB8"/>
    <w:rsid w:val="007B5570"/>
    <w:rsid w:val="007B6E87"/>
    <w:rsid w:val="007B7F9D"/>
    <w:rsid w:val="008153B7"/>
    <w:rsid w:val="008467CB"/>
    <w:rsid w:val="00847E45"/>
    <w:rsid w:val="00866022"/>
    <w:rsid w:val="008B3B72"/>
    <w:rsid w:val="008C2EDD"/>
    <w:rsid w:val="008D1819"/>
    <w:rsid w:val="008F156A"/>
    <w:rsid w:val="008F3AFE"/>
    <w:rsid w:val="00901FA8"/>
    <w:rsid w:val="00902F8C"/>
    <w:rsid w:val="00904488"/>
    <w:rsid w:val="0090557E"/>
    <w:rsid w:val="009342A8"/>
    <w:rsid w:val="00946044"/>
    <w:rsid w:val="009A2CB5"/>
    <w:rsid w:val="009B0B78"/>
    <w:rsid w:val="009B34C3"/>
    <w:rsid w:val="009D7DE4"/>
    <w:rsid w:val="00A32B42"/>
    <w:rsid w:val="00AB73A3"/>
    <w:rsid w:val="00AC2CE7"/>
    <w:rsid w:val="00AD0FD9"/>
    <w:rsid w:val="00AD1C08"/>
    <w:rsid w:val="00B02AA2"/>
    <w:rsid w:val="00B1598D"/>
    <w:rsid w:val="00B17394"/>
    <w:rsid w:val="00B17E78"/>
    <w:rsid w:val="00B252B0"/>
    <w:rsid w:val="00B64127"/>
    <w:rsid w:val="00B71C17"/>
    <w:rsid w:val="00B92D36"/>
    <w:rsid w:val="00BA5BBE"/>
    <w:rsid w:val="00BB26E4"/>
    <w:rsid w:val="00BB3B5A"/>
    <w:rsid w:val="00BC3166"/>
    <w:rsid w:val="00BC52B2"/>
    <w:rsid w:val="00BE57E0"/>
    <w:rsid w:val="00BE76F2"/>
    <w:rsid w:val="00BF1021"/>
    <w:rsid w:val="00BF3938"/>
    <w:rsid w:val="00C21841"/>
    <w:rsid w:val="00C239F4"/>
    <w:rsid w:val="00C25090"/>
    <w:rsid w:val="00C4505D"/>
    <w:rsid w:val="00C969D3"/>
    <w:rsid w:val="00C972BF"/>
    <w:rsid w:val="00CA789E"/>
    <w:rsid w:val="00CC6276"/>
    <w:rsid w:val="00CD0774"/>
    <w:rsid w:val="00CF0AD7"/>
    <w:rsid w:val="00D018E5"/>
    <w:rsid w:val="00D22392"/>
    <w:rsid w:val="00D43900"/>
    <w:rsid w:val="00D54097"/>
    <w:rsid w:val="00D54EA1"/>
    <w:rsid w:val="00D718A4"/>
    <w:rsid w:val="00D732A6"/>
    <w:rsid w:val="00D93A00"/>
    <w:rsid w:val="00DA4F68"/>
    <w:rsid w:val="00DE1317"/>
    <w:rsid w:val="00DF542A"/>
    <w:rsid w:val="00E03B84"/>
    <w:rsid w:val="00E20FB0"/>
    <w:rsid w:val="00E60C4E"/>
    <w:rsid w:val="00E71883"/>
    <w:rsid w:val="00E815E9"/>
    <w:rsid w:val="00E9316F"/>
    <w:rsid w:val="00E96915"/>
    <w:rsid w:val="00E976AB"/>
    <w:rsid w:val="00F10A8E"/>
    <w:rsid w:val="00F24217"/>
    <w:rsid w:val="00F576D4"/>
    <w:rsid w:val="00F60F8A"/>
    <w:rsid w:val="00F65E03"/>
    <w:rsid w:val="00F87AB5"/>
    <w:rsid w:val="00FA2531"/>
    <w:rsid w:val="00FE1C81"/>
    <w:rsid w:val="00FF0784"/>
    <w:rsid w:val="00FF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0765850"/>
  <w15:docId w15:val="{094DBA1A-1AA4-491C-B7B4-F9F0B6EC6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Roboto" w:eastAsia="Times New Roman" w:hAnsi="Roboto" w:cs="Times New Roman"/>
        <w:sz w:val="22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rsid w:val="004B3FF6"/>
    <w:pPr>
      <w:shd w:val="clear" w:color="auto" w:fill="CCCCCC"/>
      <w:jc w:val="center"/>
    </w:pPr>
    <w:rPr>
      <w:b/>
      <w:sz w:val="32"/>
      <w:szCs w:val="32"/>
    </w:rPr>
  </w:style>
  <w:style w:type="paragraph" w:styleId="Kopfzeile">
    <w:name w:val="header"/>
    <w:basedOn w:val="Standard"/>
    <w:rsid w:val="00BF102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BF1021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BF1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0C4F25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D54EA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D54EA1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256D26"/>
    <w:rPr>
      <w:color w:val="808080"/>
    </w:rPr>
  </w:style>
  <w:style w:type="character" w:customStyle="1" w:styleId="postbody">
    <w:name w:val="postbody"/>
    <w:basedOn w:val="Absatz-Standardschriftart"/>
    <w:rsid w:val="00C25090"/>
  </w:style>
  <w:style w:type="paragraph" w:styleId="Listenabsatz">
    <w:name w:val="List Paragraph"/>
    <w:basedOn w:val="Standard"/>
    <w:uiPriority w:val="34"/>
    <w:qFormat/>
    <w:rsid w:val="00BE76F2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D93A00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Fett">
    <w:name w:val="Strong"/>
    <w:basedOn w:val="Absatz-Standardschriftart"/>
    <w:uiPriority w:val="22"/>
    <w:qFormat/>
    <w:rsid w:val="00D93A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6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weitzel.KSHV\AppData\Local\Microsoft\Windows\Temporary%20Internet%20Files\Content.Outlook\XO4AGQMT\Briefkopf_KSH_Entwurf_Kask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D75926F3AAB448CB3F108557E2B1F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9A8946-5408-4E7A-B296-5738018A8A92}"/>
      </w:docPartPr>
      <w:docPartBody>
        <w:p w:rsidR="006350E4" w:rsidRDefault="006350E4">
          <w:pPr>
            <w:pStyle w:val="9D75926F3AAB448CB3F108557E2B1F60"/>
          </w:pPr>
          <w:r w:rsidRPr="009C156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F8388003A54466F88878DB7B95FBF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B093A3-B4B9-45AD-80EA-E614DEC716FB}"/>
      </w:docPartPr>
      <w:docPartBody>
        <w:p w:rsidR="006350E4" w:rsidRDefault="006350E4">
          <w:pPr>
            <w:pStyle w:val="6F8388003A54466F88878DB7B95FBFBE"/>
          </w:pPr>
          <w:r w:rsidRPr="009C1561">
            <w:rPr>
              <w:rStyle w:val="Platzhaltertext"/>
            </w:rPr>
            <w:t>Klicken Sie hier, um ein Datum einzugeben.</w:t>
          </w:r>
        </w:p>
      </w:docPartBody>
    </w:docPart>
    <w:docPart>
      <w:docPartPr>
        <w:name w:val="201F6F7FFBB14A67A8B1E7A39C4D18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73F5C7-1FB6-48AB-A92F-A2352D9D9548}"/>
      </w:docPartPr>
      <w:docPartBody>
        <w:p w:rsidR="00FF2E4A" w:rsidRDefault="00133B76" w:rsidP="00133B76">
          <w:pPr>
            <w:pStyle w:val="201F6F7FFBB14A67A8B1E7A39C4D1816"/>
          </w:pPr>
          <w:r w:rsidRPr="009C1561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0E4"/>
    <w:rsid w:val="00133B76"/>
    <w:rsid w:val="003524A2"/>
    <w:rsid w:val="004061FD"/>
    <w:rsid w:val="006350E4"/>
    <w:rsid w:val="00691EDC"/>
    <w:rsid w:val="009E6559"/>
    <w:rsid w:val="00B41757"/>
    <w:rsid w:val="00DB297C"/>
    <w:rsid w:val="00FF2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33B76"/>
    <w:rPr>
      <w:color w:val="808080"/>
    </w:rPr>
  </w:style>
  <w:style w:type="paragraph" w:customStyle="1" w:styleId="9D75926F3AAB448CB3F108557E2B1F60">
    <w:name w:val="9D75926F3AAB448CB3F108557E2B1F60"/>
  </w:style>
  <w:style w:type="paragraph" w:customStyle="1" w:styleId="6F8388003A54466F88878DB7B95FBFBE">
    <w:name w:val="6F8388003A54466F88878DB7B95FBFBE"/>
  </w:style>
  <w:style w:type="paragraph" w:customStyle="1" w:styleId="201F6F7FFBB14A67A8B1E7A39C4D1816">
    <w:name w:val="201F6F7FFBB14A67A8B1E7A39C4D1816"/>
    <w:rsid w:val="00133B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Briefkopf_KSH_Entwurf_Kaske</Template>
  <TotalTime>0</TotalTime>
  <Pages>1</Pages>
  <Words>246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EURO-Computer AG * Postfach 3 45 89 * 63404 Hanau</vt:lpstr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EURO-Computer AG * Postfach 3 45 89 * 63404 Hanau</dc:title>
  <dc:creator>User</dc:creator>
  <cp:lastModifiedBy>Claudia</cp:lastModifiedBy>
  <cp:revision>2</cp:revision>
  <cp:lastPrinted>2020-05-27T13:34:00Z</cp:lastPrinted>
  <dcterms:created xsi:type="dcterms:W3CDTF">2021-05-22T15:40:00Z</dcterms:created>
  <dcterms:modified xsi:type="dcterms:W3CDTF">2021-05-22T15:40:00Z</dcterms:modified>
</cp:coreProperties>
</file>